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18D" w:rsidRPr="00FF1A02" w:rsidRDefault="0001218D" w:rsidP="0001218D">
      <w:pPr>
        <w:rPr>
          <w:rFonts w:cs="Arial"/>
        </w:rPr>
      </w:pPr>
    </w:p>
    <w:p w:rsidR="0001218D" w:rsidRPr="00FF1A02" w:rsidRDefault="0001218D" w:rsidP="0001218D">
      <w:pPr>
        <w:spacing w:after="240"/>
        <w:jc w:val="center"/>
        <w:rPr>
          <w:rFonts w:cs="Arial"/>
          <w:b/>
          <w:u w:val="single"/>
        </w:rPr>
      </w:pPr>
      <w:r w:rsidRPr="00FF1A02">
        <w:rPr>
          <w:rFonts w:cs="Arial"/>
          <w:b/>
          <w:u w:val="single"/>
        </w:rPr>
        <w:t>NOMINATION FORM for the election of parent governors</w:t>
      </w:r>
    </w:p>
    <w:p w:rsidR="0001218D" w:rsidRPr="00FF1A02" w:rsidRDefault="0001218D" w:rsidP="0001218D">
      <w:pPr>
        <w:rPr>
          <w:rFonts w:cs="Arial"/>
        </w:rPr>
      </w:pPr>
      <w:r w:rsidRPr="00FF1A02">
        <w:rPr>
          <w:rFonts w:cs="Arial"/>
        </w:rPr>
        <w:t>Please enter IN BLOCK LETTERS the name and address of the person being nominated for election:</w:t>
      </w:r>
    </w:p>
    <w:p w:rsidR="0001218D" w:rsidRPr="00FF1A02" w:rsidRDefault="0001218D" w:rsidP="0001218D">
      <w:pPr>
        <w:pStyle w:val="NoSpacing"/>
      </w:pPr>
    </w:p>
    <w:p w:rsidR="0001218D" w:rsidRPr="00FF1A02" w:rsidRDefault="0001218D" w:rsidP="0001218D">
      <w:pPr>
        <w:pStyle w:val="NoSpacing"/>
      </w:pPr>
      <w:r w:rsidRPr="00FF1A02">
        <w:t>Name: ___________________________________________________________________</w:t>
      </w:r>
    </w:p>
    <w:p w:rsidR="0001218D" w:rsidRDefault="0001218D" w:rsidP="0001218D">
      <w:pPr>
        <w:pStyle w:val="NoSpacing"/>
      </w:pPr>
    </w:p>
    <w:p w:rsidR="0001218D" w:rsidRPr="0001218D" w:rsidRDefault="0001218D" w:rsidP="0001218D">
      <w:pPr>
        <w:pStyle w:val="NoSpacing"/>
        <w:rPr>
          <w:sz w:val="6"/>
        </w:rPr>
      </w:pPr>
    </w:p>
    <w:p w:rsidR="0001218D" w:rsidRDefault="0001218D" w:rsidP="0001218D">
      <w:pPr>
        <w:pStyle w:val="NoSpacing"/>
      </w:pPr>
      <w:r w:rsidRPr="00FF1A02">
        <w:t>Address:</w:t>
      </w:r>
      <w:r>
        <w:t xml:space="preserve"> </w:t>
      </w:r>
      <w:r w:rsidRPr="00FF1A02">
        <w:t>_____________________________________________________________</w:t>
      </w:r>
      <w:r>
        <w:t>_</w:t>
      </w:r>
      <w:r w:rsidRPr="00FF1A02">
        <w:t>____</w:t>
      </w:r>
    </w:p>
    <w:p w:rsidR="0001218D" w:rsidRPr="00FF1A02" w:rsidRDefault="0001218D" w:rsidP="0001218D">
      <w:pPr>
        <w:pStyle w:val="NoSpacing"/>
      </w:pPr>
    </w:p>
    <w:p w:rsidR="0001218D" w:rsidRDefault="0001218D">
      <w:r>
        <w:t>__________________________________________________________________________</w:t>
      </w:r>
    </w:p>
    <w:p w:rsidR="0001218D" w:rsidRDefault="0001218D" w:rsidP="0001218D">
      <w:pPr>
        <w:pStyle w:val="NoSpacing"/>
      </w:pPr>
      <w:r>
        <w:t>__________________________________________________________________________</w:t>
      </w:r>
    </w:p>
    <w:p w:rsidR="0001218D" w:rsidRDefault="0001218D" w:rsidP="0001218D">
      <w:pPr>
        <w:pStyle w:val="NoSpacing"/>
      </w:pPr>
    </w:p>
    <w:p w:rsidR="0001218D" w:rsidRPr="00FF1A02" w:rsidRDefault="0001218D" w:rsidP="0001218D">
      <w:pPr>
        <w:pStyle w:val="NoSpacing"/>
      </w:pPr>
    </w:p>
    <w:p w:rsidR="0001218D" w:rsidRPr="00FF1A02" w:rsidRDefault="0001218D" w:rsidP="0001218D">
      <w:pPr>
        <w:pStyle w:val="NoSpacing"/>
      </w:pPr>
      <w:r w:rsidRPr="00FF1A02">
        <w:t>Signature of person nominated: ________________________________________________</w:t>
      </w:r>
    </w:p>
    <w:p w:rsidR="0001218D" w:rsidRPr="00FF1A02" w:rsidRDefault="0001218D" w:rsidP="0001218D">
      <w:pPr>
        <w:pStyle w:val="NoSpacing"/>
      </w:pPr>
    </w:p>
    <w:p w:rsidR="0001218D" w:rsidRPr="00FF1A02" w:rsidRDefault="0001218D" w:rsidP="0001218D">
      <w:pPr>
        <w:pStyle w:val="NoSpacing"/>
      </w:pPr>
      <w:r w:rsidRPr="00FF1A02">
        <w:t>Signature of proposer (if different to nominee): ____________________________________</w:t>
      </w:r>
    </w:p>
    <w:p w:rsidR="0001218D" w:rsidRPr="00FF1A02" w:rsidRDefault="0001218D" w:rsidP="0001218D">
      <w:pPr>
        <w:pStyle w:val="NoSpacing"/>
      </w:pPr>
    </w:p>
    <w:p w:rsidR="0001218D" w:rsidRPr="00FF1A02" w:rsidRDefault="0001218D" w:rsidP="0001218D">
      <w:pPr>
        <w:pStyle w:val="NoSpacing"/>
      </w:pPr>
      <w:r w:rsidRPr="00FF1A02">
        <w:t>Name and address in BLOCK letters of proposer (if different to nominee):</w:t>
      </w:r>
    </w:p>
    <w:p w:rsidR="0001218D" w:rsidRPr="00FF1A02" w:rsidRDefault="0001218D" w:rsidP="0001218D">
      <w:pPr>
        <w:pStyle w:val="NoSpacing"/>
      </w:pPr>
      <w:r w:rsidRPr="00FF1A02">
        <w:t>_________________________________________________________________________</w:t>
      </w:r>
    </w:p>
    <w:p w:rsidR="0001218D" w:rsidRPr="00FF1A02" w:rsidRDefault="0001218D" w:rsidP="0001218D">
      <w:pPr>
        <w:pStyle w:val="NoSpacing"/>
      </w:pPr>
    </w:p>
    <w:p w:rsidR="0001218D" w:rsidRPr="00FF1A02" w:rsidRDefault="0001218D" w:rsidP="0001218D">
      <w:pPr>
        <w:pStyle w:val="NoSpacing"/>
      </w:pPr>
      <w:r w:rsidRPr="00FF1A02">
        <w:t>Child’s name and class:</w:t>
      </w:r>
    </w:p>
    <w:p w:rsidR="0001218D" w:rsidRPr="00FF1A02" w:rsidRDefault="0001218D" w:rsidP="0001218D">
      <w:pPr>
        <w:pStyle w:val="NoSpacing"/>
      </w:pPr>
      <w:r w:rsidRPr="00FF1A02">
        <w:t>_________________________________________________________________________</w:t>
      </w:r>
    </w:p>
    <w:p w:rsidR="0001218D" w:rsidRDefault="0001218D" w:rsidP="0001218D">
      <w:pPr>
        <w:pStyle w:val="NoSpacing"/>
        <w:rPr>
          <w:b/>
        </w:rPr>
      </w:pPr>
    </w:p>
    <w:p w:rsidR="0001218D" w:rsidRDefault="0001218D" w:rsidP="0001218D">
      <w:pPr>
        <w:pStyle w:val="NoSpacing"/>
        <w:rPr>
          <w:b/>
        </w:rPr>
      </w:pPr>
      <w:r w:rsidRPr="00033A09">
        <w:rPr>
          <w:b/>
        </w:rPr>
        <w:t xml:space="preserve">Please complete your personal statement on the reverse of this nomination form.  </w:t>
      </w:r>
    </w:p>
    <w:p w:rsidR="0001218D" w:rsidRDefault="0001218D" w:rsidP="0001218D">
      <w:pPr>
        <w:pStyle w:val="NoSpacing"/>
        <w:rPr>
          <w:b/>
        </w:rPr>
      </w:pPr>
    </w:p>
    <w:p w:rsidR="0001218D" w:rsidRDefault="0001218D" w:rsidP="0001218D">
      <w:pPr>
        <w:pStyle w:val="NoSpacing"/>
        <w:rPr>
          <w:b/>
        </w:rPr>
      </w:pPr>
      <w:r w:rsidRPr="00033A09">
        <w:rPr>
          <w:b/>
        </w:rPr>
        <w:t xml:space="preserve">There is no limit on the length of this statement, however, we encourage candidates to </w:t>
      </w:r>
      <w:r>
        <w:rPr>
          <w:b/>
        </w:rPr>
        <w:t xml:space="preserve">read the nomination letter carefully, to </w:t>
      </w:r>
      <w:r w:rsidRPr="00033A09">
        <w:rPr>
          <w:b/>
        </w:rPr>
        <w:t>be succinct when setting out the skills</w:t>
      </w:r>
      <w:r>
        <w:rPr>
          <w:b/>
        </w:rPr>
        <w:t>,</w:t>
      </w:r>
      <w:r w:rsidRPr="00033A09">
        <w:rPr>
          <w:b/>
        </w:rPr>
        <w:t xml:space="preserve"> experience and attributes that they can bring to the governing bo</w:t>
      </w:r>
      <w:r>
        <w:rPr>
          <w:b/>
        </w:rPr>
        <w:t>ard</w:t>
      </w:r>
      <w:r w:rsidRPr="00033A09">
        <w:rPr>
          <w:b/>
        </w:rPr>
        <w:t xml:space="preserve"> to support their nomination.  </w:t>
      </w:r>
    </w:p>
    <w:p w:rsidR="0001218D" w:rsidRDefault="0001218D" w:rsidP="0001218D">
      <w:pPr>
        <w:pStyle w:val="NoSpacing"/>
        <w:rPr>
          <w:b/>
        </w:rPr>
      </w:pPr>
    </w:p>
    <w:p w:rsidR="0001218D" w:rsidRPr="00033A09" w:rsidRDefault="0001218D" w:rsidP="0001218D">
      <w:pPr>
        <w:pStyle w:val="NoSpacing"/>
        <w:rPr>
          <w:b/>
        </w:rPr>
      </w:pPr>
      <w:r w:rsidRPr="00033A09">
        <w:rPr>
          <w:b/>
        </w:rPr>
        <w:t>Your personal statement will be provided to each person who is eligible to vote.</w:t>
      </w:r>
    </w:p>
    <w:p w:rsidR="0001218D" w:rsidRPr="00FF1A02" w:rsidRDefault="0001218D" w:rsidP="0001218D">
      <w:pPr>
        <w:pStyle w:val="NoSpacing"/>
        <w:rPr>
          <w:b/>
        </w:rPr>
      </w:pPr>
    </w:p>
    <w:p w:rsidR="0001218D" w:rsidRPr="00FF1A02" w:rsidRDefault="0001218D" w:rsidP="0001218D">
      <w:pPr>
        <w:pStyle w:val="NoSpacing"/>
        <w:rPr>
          <w:b/>
        </w:rPr>
      </w:pPr>
      <w:r w:rsidRPr="00FF1A02">
        <w:rPr>
          <w:b/>
        </w:rPr>
        <w:t xml:space="preserve">Completed nomination forms must be returned to the school by </w:t>
      </w:r>
      <w:r w:rsidR="00E948FC">
        <w:rPr>
          <w:b/>
        </w:rPr>
        <w:t>Friday 24</w:t>
      </w:r>
      <w:r w:rsidR="00E948FC" w:rsidRPr="00E948FC">
        <w:rPr>
          <w:b/>
          <w:vertAlign w:val="superscript"/>
        </w:rPr>
        <w:t>th</w:t>
      </w:r>
      <w:r w:rsidR="00E948FC">
        <w:rPr>
          <w:b/>
        </w:rPr>
        <w:t xml:space="preserve"> September 2021</w:t>
      </w:r>
      <w:bookmarkStart w:id="0" w:name="_GoBack"/>
      <w:bookmarkEnd w:id="0"/>
      <w:r>
        <w:rPr>
          <w:b/>
        </w:rPr>
        <w:t>.</w:t>
      </w:r>
    </w:p>
    <w:p w:rsidR="0001218D" w:rsidRPr="00FF1A02" w:rsidRDefault="0001218D" w:rsidP="0001218D">
      <w:pPr>
        <w:spacing w:after="120"/>
        <w:rPr>
          <w:rFonts w:cs="Arial"/>
          <w:b/>
        </w:rPr>
      </w:pPr>
      <w:r w:rsidRPr="00FF1A02">
        <w:rPr>
          <w:rFonts w:cs="Arial"/>
          <w:b/>
        </w:rPr>
        <w:br w:type="page"/>
      </w:r>
    </w:p>
    <w:p w:rsidR="0001218D" w:rsidRPr="00FF1A02" w:rsidRDefault="0001218D" w:rsidP="0001218D">
      <w:pPr>
        <w:spacing w:after="120"/>
        <w:rPr>
          <w:rFonts w:cs="Arial"/>
        </w:rPr>
      </w:pPr>
      <w:r w:rsidRPr="00FF1A02">
        <w:rPr>
          <w:rFonts w:cs="Arial"/>
        </w:rPr>
        <w:lastRenderedPageBreak/>
        <w:t xml:space="preserve">Personal Statement </w:t>
      </w:r>
    </w:p>
    <w:p w:rsidR="0001218D" w:rsidRPr="00FF1A02" w:rsidRDefault="0001218D" w:rsidP="0001218D">
      <w:pPr>
        <w:spacing w:after="120"/>
        <w:rPr>
          <w:rFonts w:cs="Arial"/>
        </w:rPr>
      </w:pPr>
      <w:r w:rsidRPr="00FF1A02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48705" cy="59829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598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18D" w:rsidRDefault="0001218D" w:rsidP="00012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4.15pt;height:471.1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">
                <v:textbox>
                  <w:txbxContent>
                    <w:p w:rsidR="0001218D" w:rsidRDefault="0001218D" w:rsidP="0001218D"/>
                  </w:txbxContent>
                </v:textbox>
              </v:shape>
            </w:pict>
          </mc:Fallback>
        </mc:AlternateContent>
      </w: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12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  <w:r w:rsidRPr="00FF1A02">
        <w:rPr>
          <w:rFonts w:cs="Arial"/>
        </w:rPr>
        <w:t>I wish to submit my nomination for the election of parent governor</w:t>
      </w:r>
    </w:p>
    <w:p w:rsidR="0001218D" w:rsidRPr="00FF1A02" w:rsidRDefault="0001218D" w:rsidP="0001218D">
      <w:pPr>
        <w:spacing w:after="240"/>
        <w:rPr>
          <w:rFonts w:cs="Arial"/>
        </w:rPr>
      </w:pPr>
      <w:r w:rsidRPr="00FF1A02">
        <w:rPr>
          <w:rFonts w:cs="Arial"/>
        </w:rPr>
        <w:t>I confirm (</w:t>
      </w:r>
      <w:proofErr w:type="spellStart"/>
      <w:r w:rsidRPr="00FF1A02">
        <w:rPr>
          <w:rFonts w:cs="Arial"/>
        </w:rPr>
        <w:t>i</w:t>
      </w:r>
      <w:proofErr w:type="spellEnd"/>
      <w:r w:rsidRPr="00FF1A02">
        <w:rPr>
          <w:rFonts w:cs="Arial"/>
        </w:rPr>
        <w:t>) that I am willing to stand as a candidate for election as a parent governor and (ii) that I am not disqualified from holding office for any of the reasons set out in the School Governance</w:t>
      </w:r>
      <w:r>
        <w:rPr>
          <w:rFonts w:cs="Arial"/>
        </w:rPr>
        <w:t xml:space="preserve"> (Constitution) (England)</w:t>
      </w:r>
      <w:r w:rsidRPr="00FF1A02">
        <w:rPr>
          <w:rFonts w:cs="Arial"/>
        </w:rPr>
        <w:t xml:space="preserve"> Regulations</w:t>
      </w:r>
      <w:r>
        <w:rPr>
          <w:rFonts w:cs="Arial"/>
        </w:rPr>
        <w:t xml:space="preserve"> 2012</w:t>
      </w:r>
      <w:r w:rsidRPr="00FF1A02">
        <w:rPr>
          <w:rFonts w:cs="Arial"/>
        </w:rPr>
        <w:t>.</w:t>
      </w:r>
    </w:p>
    <w:p w:rsidR="0001218D" w:rsidRPr="00FF1A02" w:rsidRDefault="0001218D" w:rsidP="0001218D">
      <w:pPr>
        <w:spacing w:after="240"/>
        <w:rPr>
          <w:rFonts w:cs="Arial"/>
        </w:rPr>
      </w:pPr>
      <w:r w:rsidRPr="00FF1A02">
        <w:rPr>
          <w:rFonts w:cs="Arial"/>
        </w:rPr>
        <w:t>Signature</w:t>
      </w:r>
    </w:p>
    <w:p w:rsidR="0001218D" w:rsidRPr="00FF1A02" w:rsidRDefault="0001218D" w:rsidP="0001218D">
      <w:pPr>
        <w:spacing w:after="240"/>
        <w:rPr>
          <w:rFonts w:cs="Arial"/>
        </w:rPr>
      </w:pPr>
    </w:p>
    <w:p w:rsidR="0001218D" w:rsidRPr="00FF1A02" w:rsidRDefault="0001218D" w:rsidP="0001218D">
      <w:pPr>
        <w:spacing w:after="240"/>
        <w:rPr>
          <w:rFonts w:cs="Arial"/>
        </w:rPr>
      </w:pPr>
      <w:r>
        <w:rPr>
          <w:rFonts w:cs="Arial"/>
        </w:rPr>
        <w:t>Date: _____________________</w:t>
      </w:r>
    </w:p>
    <w:p w:rsidR="00186EDA" w:rsidRPr="0001218D" w:rsidRDefault="00186EDA" w:rsidP="0001218D"/>
    <w:sectPr w:rsidR="00186EDA" w:rsidRPr="0001218D" w:rsidSect="003269A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899" w:left="720" w:header="283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32D" w:rsidRPr="00683B4C" w:rsidRDefault="005A232D" w:rsidP="009440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:rsidR="005A232D" w:rsidRPr="00683B4C" w:rsidRDefault="005A232D" w:rsidP="009440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E93" w:rsidRDefault="00A47E93">
    <w:pPr>
      <w:pStyle w:val="Footer"/>
    </w:pPr>
    <w:r w:rsidRPr="00A47E93"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07D9BDF0" wp14:editId="47584234">
          <wp:simplePos x="0" y="0"/>
          <wp:positionH relativeFrom="margin">
            <wp:posOffset>1152525</wp:posOffset>
          </wp:positionH>
          <wp:positionV relativeFrom="paragraph">
            <wp:posOffset>-673735</wp:posOffset>
          </wp:positionV>
          <wp:extent cx="819150" cy="822325"/>
          <wp:effectExtent l="0" t="0" r="0" b="0"/>
          <wp:wrapTight wrapText="bothSides">
            <wp:wrapPolygon edited="0">
              <wp:start x="0" y="0"/>
              <wp:lineTo x="0" y="21016"/>
              <wp:lineTo x="21098" y="21016"/>
              <wp:lineTo x="21098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9AC73C813172FF1493B25C24149D57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E93"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018FB6F0" wp14:editId="0169D0D6">
          <wp:simplePos x="0" y="0"/>
          <wp:positionH relativeFrom="margin">
            <wp:posOffset>2273935</wp:posOffset>
          </wp:positionH>
          <wp:positionV relativeFrom="paragraph">
            <wp:posOffset>-620395</wp:posOffset>
          </wp:positionV>
          <wp:extent cx="593725" cy="772160"/>
          <wp:effectExtent l="0" t="0" r="0" b="8890"/>
          <wp:wrapTight wrapText="bothSides">
            <wp:wrapPolygon edited="0">
              <wp:start x="0" y="0"/>
              <wp:lineTo x="0" y="21316"/>
              <wp:lineTo x="20791" y="21316"/>
              <wp:lineTo x="20791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3rd-PQM-JPEG-quality-mark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725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E93">
      <w:rPr>
        <w:noProof/>
        <w:lang w:val="en-GB" w:eastAsia="en-GB"/>
      </w:rPr>
      <w:drawing>
        <wp:anchor distT="0" distB="0" distL="114300" distR="114300" simplePos="0" relativeHeight="251683840" behindDoc="1" locked="0" layoutInCell="1" allowOverlap="1" wp14:anchorId="05D452ED" wp14:editId="3D7DF4B0">
          <wp:simplePos x="0" y="0"/>
          <wp:positionH relativeFrom="margin">
            <wp:posOffset>3209290</wp:posOffset>
          </wp:positionH>
          <wp:positionV relativeFrom="paragraph">
            <wp:posOffset>-591820</wp:posOffset>
          </wp:positionV>
          <wp:extent cx="752475" cy="752475"/>
          <wp:effectExtent l="0" t="0" r="9525" b="9525"/>
          <wp:wrapTight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AMPLED_6630629_900__nocrop__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E93">
      <w:rPr>
        <w:noProof/>
        <w:lang w:val="en-GB" w:eastAsia="en-GB"/>
      </w:rPr>
      <w:drawing>
        <wp:anchor distT="0" distB="0" distL="114300" distR="114300" simplePos="0" relativeHeight="251681792" behindDoc="1" locked="0" layoutInCell="1" allowOverlap="1" wp14:anchorId="6A0E3C0E" wp14:editId="3F22D9C0">
          <wp:simplePos x="0" y="0"/>
          <wp:positionH relativeFrom="column">
            <wp:posOffset>4276725</wp:posOffset>
          </wp:positionH>
          <wp:positionV relativeFrom="paragraph">
            <wp:posOffset>-619760</wp:posOffset>
          </wp:positionV>
          <wp:extent cx="711200" cy="742315"/>
          <wp:effectExtent l="0" t="0" r="0" b="635"/>
          <wp:wrapTight wrapText="bothSides">
            <wp:wrapPolygon edited="0">
              <wp:start x="0" y="0"/>
              <wp:lineTo x="0" y="21064"/>
              <wp:lineTo x="20829" y="21064"/>
              <wp:lineTo x="20829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AB665F497C68A4A79F855C4CAFFD9C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E93">
      <w:rPr>
        <w:noProof/>
        <w:lang w:val="en-GB" w:eastAsia="en-GB"/>
      </w:rPr>
      <w:drawing>
        <wp:anchor distT="0" distB="0" distL="114300" distR="114300" simplePos="0" relativeHeight="251680768" behindDoc="1" locked="0" layoutInCell="1" allowOverlap="1" wp14:anchorId="6FB25ED3" wp14:editId="28ECAEAD">
          <wp:simplePos x="0" y="0"/>
          <wp:positionH relativeFrom="margin">
            <wp:align>left</wp:align>
          </wp:positionH>
          <wp:positionV relativeFrom="paragraph">
            <wp:posOffset>-666750</wp:posOffset>
          </wp:positionV>
          <wp:extent cx="885825" cy="885825"/>
          <wp:effectExtent l="0" t="0" r="9525" b="9525"/>
          <wp:wrapTight wrapText="bothSides">
            <wp:wrapPolygon edited="0">
              <wp:start x="0" y="0"/>
              <wp:lineTo x="0" y="21368"/>
              <wp:lineTo x="21368" y="21368"/>
              <wp:lineTo x="21368" y="0"/>
              <wp:lineTo x="0" y="0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C6CCE4ABA7FAD3861B56C71B94B5BF4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E93">
      <w:rPr>
        <w:noProof/>
        <w:lang w:val="en-GB" w:eastAsia="en-GB"/>
      </w:rPr>
      <w:drawing>
        <wp:anchor distT="0" distB="0" distL="114300" distR="114300" simplePos="0" relativeHeight="251682816" behindDoc="1" locked="0" layoutInCell="1" allowOverlap="1" wp14:anchorId="595C82D0" wp14:editId="4D1346D2">
          <wp:simplePos x="0" y="0"/>
          <wp:positionH relativeFrom="margin">
            <wp:posOffset>5391150</wp:posOffset>
          </wp:positionH>
          <wp:positionV relativeFrom="paragraph">
            <wp:posOffset>-421005</wp:posOffset>
          </wp:positionV>
          <wp:extent cx="1247775" cy="387985"/>
          <wp:effectExtent l="0" t="0" r="9525" b="0"/>
          <wp:wrapTight wrapText="bothSides">
            <wp:wrapPolygon edited="0">
              <wp:start x="0" y="0"/>
              <wp:lineTo x="0" y="20151"/>
              <wp:lineTo x="21435" y="20151"/>
              <wp:lineTo x="21435" y="0"/>
              <wp:lineTo x="0" y="0"/>
            </wp:wrapPolygon>
          </wp:wrapTight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PPA-2017-20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9A3" w:rsidRDefault="003B2D7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3CD3A357" wp14:editId="1E2E1B32">
          <wp:simplePos x="0" y="0"/>
          <wp:positionH relativeFrom="margin">
            <wp:posOffset>1094740</wp:posOffset>
          </wp:positionH>
          <wp:positionV relativeFrom="paragraph">
            <wp:posOffset>-815340</wp:posOffset>
          </wp:positionV>
          <wp:extent cx="923925" cy="927100"/>
          <wp:effectExtent l="0" t="0" r="9525" b="6350"/>
          <wp:wrapTight wrapText="bothSides">
            <wp:wrapPolygon edited="0">
              <wp:start x="0" y="0"/>
              <wp:lineTo x="0" y="21304"/>
              <wp:lineTo x="21377" y="21304"/>
              <wp:lineTo x="21377" y="0"/>
              <wp:lineTo x="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9AC73C813172FF1493B25C24149D57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1" locked="0" layoutInCell="1" allowOverlap="1" wp14:anchorId="68F0C59B" wp14:editId="77D9BEEB">
          <wp:simplePos x="0" y="0"/>
          <wp:positionH relativeFrom="column">
            <wp:posOffset>4191000</wp:posOffset>
          </wp:positionH>
          <wp:positionV relativeFrom="paragraph">
            <wp:posOffset>-781685</wp:posOffset>
          </wp:positionV>
          <wp:extent cx="825500" cy="861060"/>
          <wp:effectExtent l="0" t="0" r="0" b="0"/>
          <wp:wrapTight wrapText="bothSides">
            <wp:wrapPolygon edited="0">
              <wp:start x="0" y="0"/>
              <wp:lineTo x="0" y="21027"/>
              <wp:lineTo x="20935" y="21027"/>
              <wp:lineTo x="20935" y="0"/>
              <wp:lineTo x="0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AB665F497C68A4A79F855C4CAFFD9C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4B3EB34C" wp14:editId="3F713D08">
          <wp:simplePos x="0" y="0"/>
          <wp:positionH relativeFrom="margin">
            <wp:posOffset>3095625</wp:posOffset>
          </wp:positionH>
          <wp:positionV relativeFrom="paragraph">
            <wp:posOffset>-786130</wp:posOffset>
          </wp:positionV>
          <wp:extent cx="942975" cy="942975"/>
          <wp:effectExtent l="0" t="0" r="9525" b="9525"/>
          <wp:wrapTight wrapText="bothSides">
            <wp:wrapPolygon edited="0">
              <wp:start x="0" y="0"/>
              <wp:lineTo x="0" y="21382"/>
              <wp:lineTo x="21382" y="21382"/>
              <wp:lineTo x="21382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AMPLED_6630629_900__nocrop__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7D845395" wp14:editId="58877F73">
          <wp:simplePos x="0" y="0"/>
          <wp:positionH relativeFrom="margin">
            <wp:posOffset>2200275</wp:posOffset>
          </wp:positionH>
          <wp:positionV relativeFrom="paragraph">
            <wp:posOffset>-807085</wp:posOffset>
          </wp:positionV>
          <wp:extent cx="704850" cy="916305"/>
          <wp:effectExtent l="0" t="0" r="0" b="0"/>
          <wp:wrapTight wrapText="bothSides">
            <wp:wrapPolygon edited="0">
              <wp:start x="0" y="0"/>
              <wp:lineTo x="0" y="21106"/>
              <wp:lineTo x="21016" y="21106"/>
              <wp:lineTo x="21016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3rd-PQM-JPEG-quality-mark-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429C903F" wp14:editId="0B56AAEA">
          <wp:simplePos x="0" y="0"/>
          <wp:positionH relativeFrom="margin">
            <wp:posOffset>5286375</wp:posOffset>
          </wp:positionH>
          <wp:positionV relativeFrom="paragraph">
            <wp:posOffset>-543560</wp:posOffset>
          </wp:positionV>
          <wp:extent cx="1447800" cy="449580"/>
          <wp:effectExtent l="0" t="0" r="0" b="7620"/>
          <wp:wrapTight wrapText="bothSides">
            <wp:wrapPolygon edited="0">
              <wp:start x="0" y="0"/>
              <wp:lineTo x="0" y="21051"/>
              <wp:lineTo x="21316" y="21051"/>
              <wp:lineTo x="21316" y="0"/>
              <wp:lineTo x="0" y="0"/>
            </wp:wrapPolygon>
          </wp:wrapTight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PPA-2017-20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555B9D4A" wp14:editId="36ADF1DB">
          <wp:simplePos x="0" y="0"/>
          <wp:positionH relativeFrom="margin">
            <wp:align>left</wp:align>
          </wp:positionH>
          <wp:positionV relativeFrom="paragraph">
            <wp:posOffset>-833755</wp:posOffset>
          </wp:positionV>
          <wp:extent cx="990600" cy="990600"/>
          <wp:effectExtent l="0" t="0" r="0" b="0"/>
          <wp:wrapTight wrapText="bothSides">
            <wp:wrapPolygon edited="0">
              <wp:start x="0" y="0"/>
              <wp:lineTo x="0" y="21185"/>
              <wp:lineTo x="21185" y="21185"/>
              <wp:lineTo x="21185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C6CCE4ABA7FAD3861B56C71B94B5BF4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32D" w:rsidRPr="00683B4C" w:rsidRDefault="005A232D" w:rsidP="009440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:rsidR="005A232D" w:rsidRPr="00683B4C" w:rsidRDefault="005A232D" w:rsidP="009440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64" w:rsidRDefault="00E948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57360" o:spid="_x0000_s2127" type="#_x0000_t75" style="position:absolute;margin-left:0;margin-top:0;width:523.25pt;height:511.45pt;z-index:-251658240;mso-position-horizontal:center;mso-position-horizontal-relative:margin;mso-position-vertical:center;mso-position-vertical-relative:margin" o:allowincell="f">
          <v:imagedata r:id="rId1" o:title="StBenedictSchoolLogo-HiResGRE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64" w:rsidRDefault="00E948FC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57361" o:spid="_x0000_s2128" type="#_x0000_t75" style="position:absolute;margin-left:-.05pt;margin-top:27pt;width:523.25pt;height:511.45pt;z-index:-251650048;mso-position-horizontal-relative:margin;mso-position-vertical-relative:margin" o:allowincell="f">
          <v:imagedata r:id="rId1" o:title="StBenedictSchoolLogo-HiResGREY" gain="19661f" blacklevel="19661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348" w:type="dxa"/>
      <w:tblLook w:val="04A0" w:firstRow="1" w:lastRow="0" w:firstColumn="1" w:lastColumn="0" w:noHBand="0" w:noVBand="1"/>
    </w:tblPr>
    <w:tblGrid>
      <w:gridCol w:w="7775"/>
    </w:tblGrid>
    <w:tr w:rsidR="0022205D" w:rsidRPr="008463A5" w:rsidTr="0022205D">
      <w:tc>
        <w:tcPr>
          <w:tcW w:w="7775" w:type="dxa"/>
        </w:tcPr>
        <w:p w:rsidR="0022205D" w:rsidRPr="00CA7AA6" w:rsidRDefault="0022205D" w:rsidP="00D74088">
          <w:pPr>
            <w:spacing w:after="0" w:line="240" w:lineRule="auto"/>
            <w:jc w:val="center"/>
            <w:rPr>
              <w:rFonts w:ascii="Arial" w:hAnsi="Arial" w:cs="Arial"/>
              <w:color w:val="D60000"/>
              <w:spacing w:val="56"/>
            </w:rPr>
          </w:pPr>
          <w:r w:rsidRPr="00CA7AA6">
            <w:rPr>
              <w:rFonts w:ascii="Arial" w:hAnsi="Arial" w:cs="Arial"/>
              <w:color w:val="D60000"/>
              <w:spacing w:val="56"/>
              <w:sz w:val="52"/>
            </w:rPr>
            <w:t xml:space="preserve">St Benedict’s </w:t>
          </w:r>
          <w:r w:rsidR="00D74088">
            <w:rPr>
              <w:rFonts w:ascii="Arial" w:hAnsi="Arial" w:cs="Arial"/>
              <w:color w:val="D60000"/>
              <w:spacing w:val="56"/>
              <w:sz w:val="52"/>
            </w:rPr>
            <w:t>Primary</w:t>
          </w:r>
          <w:r w:rsidRPr="00CA7AA6">
            <w:rPr>
              <w:rFonts w:ascii="Arial" w:hAnsi="Arial" w:cs="Arial"/>
              <w:color w:val="D60000"/>
              <w:spacing w:val="56"/>
              <w:sz w:val="52"/>
            </w:rPr>
            <w:t xml:space="preserve"> School</w:t>
          </w:r>
        </w:p>
      </w:tc>
    </w:tr>
    <w:tr w:rsidR="0022205D" w:rsidRPr="008463A5" w:rsidTr="0022205D">
      <w:tc>
        <w:tcPr>
          <w:tcW w:w="7775" w:type="dxa"/>
        </w:tcPr>
        <w:p w:rsidR="0022205D" w:rsidRDefault="0022205D" w:rsidP="003269A3">
          <w:pPr>
            <w:spacing w:after="0" w:line="240" w:lineRule="auto"/>
            <w:jc w:val="center"/>
            <w:rPr>
              <w:spacing w:val="50"/>
            </w:rPr>
          </w:pPr>
          <w:r w:rsidRPr="00B46503">
            <w:rPr>
              <w:spacing w:val="50"/>
            </w:rPr>
            <w:t>ST BENEDICTS ROAD, SMALL HEATH, BIRMINGHAM</w:t>
          </w:r>
        </w:p>
        <w:p w:rsidR="0022205D" w:rsidRPr="00B46503" w:rsidRDefault="0022205D" w:rsidP="003269A3">
          <w:pPr>
            <w:spacing w:after="0" w:line="240" w:lineRule="auto"/>
            <w:jc w:val="center"/>
            <w:rPr>
              <w:spacing w:val="50"/>
            </w:rPr>
          </w:pPr>
          <w:r w:rsidRPr="00B46503">
            <w:rPr>
              <w:spacing w:val="50"/>
            </w:rPr>
            <w:t>B10 9DP</w:t>
          </w:r>
        </w:p>
      </w:tc>
    </w:tr>
    <w:tr w:rsidR="0022205D" w:rsidRPr="008463A5" w:rsidTr="0022205D">
      <w:tc>
        <w:tcPr>
          <w:tcW w:w="7775" w:type="dxa"/>
        </w:tcPr>
        <w:p w:rsidR="0022205D" w:rsidRPr="00B127FA" w:rsidRDefault="0022205D" w:rsidP="003269A3">
          <w:pPr>
            <w:spacing w:after="0" w:line="240" w:lineRule="auto"/>
            <w:rPr>
              <w:sz w:val="12"/>
            </w:rPr>
          </w:pPr>
        </w:p>
      </w:tc>
    </w:tr>
    <w:tr w:rsidR="0022205D" w:rsidRPr="008463A5" w:rsidTr="0022205D">
      <w:trPr>
        <w:trHeight w:val="279"/>
      </w:trPr>
      <w:tc>
        <w:tcPr>
          <w:tcW w:w="7775" w:type="dxa"/>
          <w:vAlign w:val="center"/>
        </w:tcPr>
        <w:p w:rsidR="0022205D" w:rsidRPr="00CA7AA6" w:rsidRDefault="0022205D" w:rsidP="0022205D">
          <w:pPr>
            <w:spacing w:after="0" w:line="240" w:lineRule="auto"/>
            <w:jc w:val="center"/>
            <w:rPr>
              <w:rFonts w:asciiTheme="minorHAnsi" w:hAnsiTheme="minorHAnsi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99200" behindDoc="0" locked="0" layoutInCell="1" allowOverlap="1" wp14:anchorId="61B2FC6E" wp14:editId="2A8AE672">
                <wp:simplePos x="0" y="0"/>
                <wp:positionH relativeFrom="margin">
                  <wp:posOffset>1406525</wp:posOffset>
                </wp:positionH>
                <wp:positionV relativeFrom="paragraph">
                  <wp:posOffset>-31750</wp:posOffset>
                </wp:positionV>
                <wp:extent cx="228600" cy="21272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1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hAnsiTheme="minorHAnsi"/>
            </w:rPr>
            <w:t xml:space="preserve">0121 </w:t>
          </w:r>
          <w:r w:rsidR="001A4ACE">
            <w:rPr>
              <w:rFonts w:asciiTheme="minorHAnsi" w:hAnsiTheme="minorHAnsi"/>
            </w:rPr>
            <w:t xml:space="preserve">464 6420 / </w:t>
          </w:r>
          <w:r w:rsidRPr="00CA7AA6">
            <w:rPr>
              <w:rFonts w:asciiTheme="minorHAnsi" w:hAnsiTheme="minorHAnsi"/>
            </w:rPr>
            <w:t>4710</w:t>
          </w:r>
        </w:p>
      </w:tc>
    </w:tr>
    <w:tr w:rsidR="0022205D" w:rsidRPr="008463A5" w:rsidTr="0022205D">
      <w:trPr>
        <w:trHeight w:val="275"/>
      </w:trPr>
      <w:tc>
        <w:tcPr>
          <w:tcW w:w="7775" w:type="dxa"/>
          <w:vAlign w:val="center"/>
        </w:tcPr>
        <w:p w:rsidR="0022205D" w:rsidRPr="00CA7AA6" w:rsidRDefault="0022205D" w:rsidP="0022205D">
          <w:pPr>
            <w:spacing w:after="0" w:line="240" w:lineRule="auto"/>
            <w:jc w:val="center"/>
            <w:rPr>
              <w:rFonts w:asciiTheme="minorHAnsi" w:hAnsiTheme="minorHAnsi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01248" behindDoc="0" locked="0" layoutInCell="1" allowOverlap="1" wp14:anchorId="22E777DD" wp14:editId="24EE148F">
                <wp:simplePos x="0" y="0"/>
                <wp:positionH relativeFrom="column">
                  <wp:posOffset>1377950</wp:posOffset>
                </wp:positionH>
                <wp:positionV relativeFrom="paragraph">
                  <wp:posOffset>-35560</wp:posOffset>
                </wp:positionV>
                <wp:extent cx="266700" cy="26670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ax-300x300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hAnsiTheme="minorHAnsi"/>
              <w:position w:val="-14"/>
            </w:rPr>
            <w:t xml:space="preserve">0121 </w:t>
          </w:r>
          <w:r w:rsidRPr="00CA7AA6">
            <w:rPr>
              <w:rFonts w:asciiTheme="minorHAnsi" w:hAnsiTheme="minorHAnsi"/>
              <w:position w:val="-14"/>
            </w:rPr>
            <w:t>464 6485</w:t>
          </w:r>
        </w:p>
      </w:tc>
    </w:tr>
    <w:tr w:rsidR="0022205D" w:rsidRPr="008463A5" w:rsidTr="0022205D">
      <w:trPr>
        <w:trHeight w:val="267"/>
      </w:trPr>
      <w:tc>
        <w:tcPr>
          <w:tcW w:w="7775" w:type="dxa"/>
          <w:vAlign w:val="center"/>
        </w:tcPr>
        <w:p w:rsidR="0022205D" w:rsidRPr="00CA7AA6" w:rsidRDefault="0022205D" w:rsidP="0022205D">
          <w:pPr>
            <w:spacing w:after="0" w:line="240" w:lineRule="auto"/>
            <w:jc w:val="center"/>
            <w:rPr>
              <w:rFonts w:asciiTheme="minorHAnsi" w:hAnsiTheme="minorHAnsi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03296" behindDoc="0" locked="0" layoutInCell="1" allowOverlap="1" wp14:anchorId="05556A26" wp14:editId="38D5D719">
                <wp:simplePos x="0" y="0"/>
                <wp:positionH relativeFrom="column">
                  <wp:posOffset>1218565</wp:posOffset>
                </wp:positionH>
                <wp:positionV relativeFrom="paragraph">
                  <wp:posOffset>-9525</wp:posOffset>
                </wp:positionV>
                <wp:extent cx="191135" cy="200025"/>
                <wp:effectExtent l="0" t="0" r="0" b="952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76" t="5594"/>
                        <a:stretch/>
                      </pic:blipFill>
                      <pic:spPr bwMode="auto">
                        <a:xfrm>
                          <a:off x="0" y="0"/>
                          <a:ext cx="19113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A7AA6">
            <w:rPr>
              <w:rFonts w:asciiTheme="minorHAnsi" w:hAnsiTheme="minorHAnsi"/>
            </w:rPr>
            <w:t>enquiry@stbendic.bham.sch.uk</w:t>
          </w:r>
        </w:p>
      </w:tc>
    </w:tr>
    <w:tr w:rsidR="0022205D" w:rsidRPr="008463A5" w:rsidTr="00B127FA">
      <w:trPr>
        <w:trHeight w:val="113"/>
      </w:trPr>
      <w:tc>
        <w:tcPr>
          <w:tcW w:w="7775" w:type="dxa"/>
          <w:vAlign w:val="center"/>
        </w:tcPr>
        <w:p w:rsidR="0022205D" w:rsidRPr="00B127FA" w:rsidRDefault="0022205D" w:rsidP="0022205D">
          <w:pPr>
            <w:spacing w:after="0" w:line="240" w:lineRule="auto"/>
            <w:jc w:val="center"/>
            <w:rPr>
              <w:rFonts w:asciiTheme="minorHAnsi" w:hAnsiTheme="minorHAnsi"/>
              <w:sz w:val="8"/>
            </w:rPr>
          </w:pPr>
        </w:p>
      </w:tc>
    </w:tr>
    <w:tr w:rsidR="0022205D" w:rsidRPr="008463A5" w:rsidTr="0022205D">
      <w:trPr>
        <w:trHeight w:val="287"/>
      </w:trPr>
      <w:tc>
        <w:tcPr>
          <w:tcW w:w="7775" w:type="dxa"/>
          <w:vAlign w:val="center"/>
        </w:tcPr>
        <w:p w:rsidR="0022205D" w:rsidRPr="00CA7AA6" w:rsidRDefault="0022205D" w:rsidP="0022205D">
          <w:pPr>
            <w:spacing w:after="0" w:line="240" w:lineRule="auto"/>
            <w:jc w:val="center"/>
            <w:rPr>
              <w:rFonts w:asciiTheme="minorHAnsi" w:hAnsiTheme="minorHAnsi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05344" behindDoc="0" locked="0" layoutInCell="1" allowOverlap="1" wp14:anchorId="6CC73DA5" wp14:editId="3294D9B4">
                <wp:simplePos x="0" y="0"/>
                <wp:positionH relativeFrom="margin">
                  <wp:posOffset>1104900</wp:posOffset>
                </wp:positionH>
                <wp:positionV relativeFrom="paragraph">
                  <wp:posOffset>-22860</wp:posOffset>
                </wp:positionV>
                <wp:extent cx="252730" cy="200025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73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hAnsiTheme="minorHAnsi"/>
            </w:rPr>
            <w:t>Head</w:t>
          </w:r>
          <w:r w:rsidRPr="00CA7AA6">
            <w:rPr>
              <w:rFonts w:asciiTheme="minorHAnsi" w:hAnsiTheme="minorHAnsi"/>
            </w:rPr>
            <w:t>teacher: Mrs Armine Williams</w:t>
          </w:r>
        </w:p>
      </w:tc>
    </w:tr>
  </w:tbl>
  <w:p w:rsidR="005B6164" w:rsidRPr="00B127FA" w:rsidRDefault="003B2D7E">
    <w:pPr>
      <w:pStyle w:val="Header"/>
      <w:rPr>
        <w:sz w:val="2"/>
      </w:rPr>
    </w:pPr>
    <w:r>
      <w:rPr>
        <w:rFonts w:ascii="Arial" w:hAnsi="Arial" w:cs="Arial"/>
        <w:noProof/>
        <w:color w:val="D60000"/>
        <w:spacing w:val="56"/>
        <w:sz w:val="52"/>
        <w:lang w:val="en-GB" w:eastAsia="en-GB"/>
      </w:rPr>
      <w:drawing>
        <wp:anchor distT="0" distB="0" distL="114300" distR="114300" simplePos="0" relativeHeight="251706368" behindDoc="0" locked="0" layoutInCell="1" allowOverlap="1">
          <wp:simplePos x="0" y="0"/>
          <wp:positionH relativeFrom="column">
            <wp:posOffset>5638165</wp:posOffset>
          </wp:positionH>
          <wp:positionV relativeFrom="paragraph">
            <wp:posOffset>-1898015</wp:posOffset>
          </wp:positionV>
          <wp:extent cx="1231265" cy="1197333"/>
          <wp:effectExtent l="0" t="0" r="6985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11973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31C8">
      <w:rPr>
        <w:rFonts w:ascii="Palatino" w:hAnsi="Palatino"/>
        <w:i/>
        <w:noProof/>
        <w:color w:val="FF0000"/>
        <w:spacing w:val="50"/>
        <w:sz w:val="56"/>
        <w:lang w:val="en-GB" w:eastAsia="en-GB"/>
      </w:rPr>
      <w:drawing>
        <wp:anchor distT="0" distB="0" distL="114300" distR="114300" simplePos="0" relativeHeight="251697152" behindDoc="0" locked="0" layoutInCell="1" allowOverlap="1" wp14:anchorId="1710C0E4" wp14:editId="78C4AA24">
          <wp:simplePos x="0" y="0"/>
          <wp:positionH relativeFrom="column">
            <wp:posOffset>-318770</wp:posOffset>
          </wp:positionH>
          <wp:positionV relativeFrom="paragraph">
            <wp:posOffset>-2030730</wp:posOffset>
          </wp:positionV>
          <wp:extent cx="1397635" cy="13665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BenedictLogo2JPG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635" cy="136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48F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57359" o:spid="_x0000_s2126" type="#_x0000_t75" style="position:absolute;margin-left:0;margin-top:0;width:523.25pt;height:511.45pt;z-index:-251659264;mso-position-horizontal:center;mso-position-horizontal-relative:margin;mso-position-vertical:center;mso-position-vertical-relative:margin" o:allowincell="f">
          <v:imagedata r:id="rId7" o:title="StBenedictSchoolLogo-HiResGRE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82BB1"/>
    <w:multiLevelType w:val="hybridMultilevel"/>
    <w:tmpl w:val="E78C6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172FB"/>
    <w:multiLevelType w:val="hybridMultilevel"/>
    <w:tmpl w:val="95F0A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64750"/>
    <w:multiLevelType w:val="hybridMultilevel"/>
    <w:tmpl w:val="30082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D032F"/>
    <w:multiLevelType w:val="hybridMultilevel"/>
    <w:tmpl w:val="B240B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B2F60"/>
    <w:multiLevelType w:val="hybridMultilevel"/>
    <w:tmpl w:val="614AA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D2247C"/>
    <w:multiLevelType w:val="hybridMultilevel"/>
    <w:tmpl w:val="BA12D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1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81D"/>
    <w:rsid w:val="00002CBE"/>
    <w:rsid w:val="00010A7B"/>
    <w:rsid w:val="0001218D"/>
    <w:rsid w:val="0007388B"/>
    <w:rsid w:val="000A333E"/>
    <w:rsid w:val="000B3EF5"/>
    <w:rsid w:val="000C42D3"/>
    <w:rsid w:val="00130D91"/>
    <w:rsid w:val="0014041B"/>
    <w:rsid w:val="0014168C"/>
    <w:rsid w:val="00173109"/>
    <w:rsid w:val="00186EDA"/>
    <w:rsid w:val="001A4ACE"/>
    <w:rsid w:val="001A7737"/>
    <w:rsid w:val="0021629F"/>
    <w:rsid w:val="0022205D"/>
    <w:rsid w:val="0024148B"/>
    <w:rsid w:val="0028138E"/>
    <w:rsid w:val="00293BF9"/>
    <w:rsid w:val="002A764C"/>
    <w:rsid w:val="002B7F5D"/>
    <w:rsid w:val="003003F2"/>
    <w:rsid w:val="0031191C"/>
    <w:rsid w:val="00314BD8"/>
    <w:rsid w:val="003269A3"/>
    <w:rsid w:val="00330C33"/>
    <w:rsid w:val="003344D4"/>
    <w:rsid w:val="00334F48"/>
    <w:rsid w:val="0033673E"/>
    <w:rsid w:val="003429A2"/>
    <w:rsid w:val="00375DEB"/>
    <w:rsid w:val="0038763B"/>
    <w:rsid w:val="003904DD"/>
    <w:rsid w:val="003978D2"/>
    <w:rsid w:val="003A1DB6"/>
    <w:rsid w:val="003B1D78"/>
    <w:rsid w:val="003B2D7E"/>
    <w:rsid w:val="003C05B6"/>
    <w:rsid w:val="00411D68"/>
    <w:rsid w:val="00417C3F"/>
    <w:rsid w:val="00433349"/>
    <w:rsid w:val="004509FE"/>
    <w:rsid w:val="00456283"/>
    <w:rsid w:val="00497B58"/>
    <w:rsid w:val="004A5508"/>
    <w:rsid w:val="004C4FC9"/>
    <w:rsid w:val="004F2441"/>
    <w:rsid w:val="00502F3B"/>
    <w:rsid w:val="00506A54"/>
    <w:rsid w:val="005073C5"/>
    <w:rsid w:val="005145E5"/>
    <w:rsid w:val="00532926"/>
    <w:rsid w:val="005A232D"/>
    <w:rsid w:val="005B6164"/>
    <w:rsid w:val="005D6007"/>
    <w:rsid w:val="00601122"/>
    <w:rsid w:val="00667DA3"/>
    <w:rsid w:val="0067646B"/>
    <w:rsid w:val="006B30E4"/>
    <w:rsid w:val="006B4483"/>
    <w:rsid w:val="00724753"/>
    <w:rsid w:val="00735006"/>
    <w:rsid w:val="00740C41"/>
    <w:rsid w:val="0074261F"/>
    <w:rsid w:val="0076052A"/>
    <w:rsid w:val="0077412E"/>
    <w:rsid w:val="007A4542"/>
    <w:rsid w:val="007B1314"/>
    <w:rsid w:val="007B2960"/>
    <w:rsid w:val="007C1B7D"/>
    <w:rsid w:val="007D1B45"/>
    <w:rsid w:val="007F70D9"/>
    <w:rsid w:val="008463A5"/>
    <w:rsid w:val="00860354"/>
    <w:rsid w:val="008656DA"/>
    <w:rsid w:val="008A41DD"/>
    <w:rsid w:val="008E3BEC"/>
    <w:rsid w:val="008E4335"/>
    <w:rsid w:val="009036C6"/>
    <w:rsid w:val="009114E1"/>
    <w:rsid w:val="00916E10"/>
    <w:rsid w:val="00923DC2"/>
    <w:rsid w:val="00944010"/>
    <w:rsid w:val="00951A42"/>
    <w:rsid w:val="00970178"/>
    <w:rsid w:val="00984075"/>
    <w:rsid w:val="00985A9C"/>
    <w:rsid w:val="009912E4"/>
    <w:rsid w:val="009A0D64"/>
    <w:rsid w:val="009B31C8"/>
    <w:rsid w:val="00A07077"/>
    <w:rsid w:val="00A162B7"/>
    <w:rsid w:val="00A319D8"/>
    <w:rsid w:val="00A47E93"/>
    <w:rsid w:val="00A53E8E"/>
    <w:rsid w:val="00AA0BFC"/>
    <w:rsid w:val="00B02E37"/>
    <w:rsid w:val="00B04B16"/>
    <w:rsid w:val="00B127FA"/>
    <w:rsid w:val="00B46503"/>
    <w:rsid w:val="00B542E0"/>
    <w:rsid w:val="00B652F4"/>
    <w:rsid w:val="00B72677"/>
    <w:rsid w:val="00B75012"/>
    <w:rsid w:val="00B80A0B"/>
    <w:rsid w:val="00BC1685"/>
    <w:rsid w:val="00BC7125"/>
    <w:rsid w:val="00C358F7"/>
    <w:rsid w:val="00CA6B40"/>
    <w:rsid w:val="00CA7AA6"/>
    <w:rsid w:val="00D20A3F"/>
    <w:rsid w:val="00D30B39"/>
    <w:rsid w:val="00D37063"/>
    <w:rsid w:val="00D46193"/>
    <w:rsid w:val="00D70FDD"/>
    <w:rsid w:val="00D74088"/>
    <w:rsid w:val="00D9707F"/>
    <w:rsid w:val="00E03E67"/>
    <w:rsid w:val="00E1276B"/>
    <w:rsid w:val="00E64651"/>
    <w:rsid w:val="00E66CE7"/>
    <w:rsid w:val="00E948FC"/>
    <w:rsid w:val="00EA6696"/>
    <w:rsid w:val="00EA781D"/>
    <w:rsid w:val="00ED4D70"/>
    <w:rsid w:val="00ED6548"/>
    <w:rsid w:val="00F02D93"/>
    <w:rsid w:val="00F11BE3"/>
    <w:rsid w:val="00F672C5"/>
    <w:rsid w:val="00F70E5F"/>
    <w:rsid w:val="00F9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"/>
    <o:shapelayout v:ext="edit">
      <o:idmap v:ext="edit" data="1"/>
    </o:shapelayout>
  </w:shapeDefaults>
  <w:decimalSymbol w:val="."/>
  <w:listSeparator w:val=","/>
  <w14:docId w14:val="2A7BFD8E"/>
  <w15:chartTrackingRefBased/>
  <w15:docId w15:val="{E8D6A1C2-B971-435E-A076-E21BF6F8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42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4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4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4010"/>
  </w:style>
  <w:style w:type="paragraph" w:styleId="Footer">
    <w:name w:val="footer"/>
    <w:basedOn w:val="Normal"/>
    <w:link w:val="FooterChar"/>
    <w:uiPriority w:val="99"/>
    <w:unhideWhenUsed/>
    <w:rsid w:val="00944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010"/>
  </w:style>
  <w:style w:type="character" w:styleId="Hyperlink">
    <w:name w:val="Hyperlink"/>
    <w:uiPriority w:val="99"/>
    <w:unhideWhenUsed/>
    <w:rsid w:val="00A07077"/>
    <w:rPr>
      <w:color w:val="0563C1"/>
      <w:u w:val="single"/>
    </w:rPr>
  </w:style>
  <w:style w:type="paragraph" w:styleId="NoSpacing">
    <w:name w:val="No Spacing"/>
    <w:uiPriority w:val="1"/>
    <w:qFormat/>
    <w:rsid w:val="00D46193"/>
    <w:rPr>
      <w:sz w:val="22"/>
      <w:szCs w:val="22"/>
      <w:lang w:val="en-US" w:eastAsia="en-US"/>
    </w:rPr>
  </w:style>
  <w:style w:type="paragraph" w:customStyle="1" w:styleId="Default">
    <w:name w:val="Default"/>
    <w:rsid w:val="00AA0BFC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7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St-Benedicts%20Revised%20Letterhead%20June-11v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04ED9-F8D6-41AF-866E-7637E3814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St-Benedicts Revised Letterhead June-11v2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David Perkins,</vt:lpstr>
    </vt:vector>
  </TitlesOfParts>
  <Company>Grizli777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David Perkins,</dc:title>
  <dc:subject/>
  <dc:creator>ICT Support</dc:creator>
  <cp:keywords/>
  <dc:description/>
  <cp:lastModifiedBy>Rebecca Wright</cp:lastModifiedBy>
  <cp:revision>2</cp:revision>
  <cp:lastPrinted>2019-09-27T13:19:00Z</cp:lastPrinted>
  <dcterms:created xsi:type="dcterms:W3CDTF">2021-07-19T09:59:00Z</dcterms:created>
  <dcterms:modified xsi:type="dcterms:W3CDTF">2021-07-19T09:59:00Z</dcterms:modified>
</cp:coreProperties>
</file>